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97F" w:rsidRPr="00A60046" w:rsidRDefault="00B4397F" w:rsidP="0043671B">
      <w:pPr>
        <w:autoSpaceDE w:val="0"/>
        <w:autoSpaceDN w:val="0"/>
        <w:adjustRightInd w:val="0"/>
        <w:spacing w:line="276" w:lineRule="auto"/>
        <w:ind w:right="720"/>
        <w:jc w:val="right"/>
        <w:rPr>
          <w:b/>
          <w:bCs/>
          <w:sz w:val="20"/>
          <w:szCs w:val="20"/>
        </w:rPr>
      </w:pPr>
      <w:bookmarkStart w:id="0" w:name="_GoBack"/>
      <w:bookmarkEnd w:id="0"/>
    </w:p>
    <w:p w:rsidR="00B4397F" w:rsidRPr="00A60046" w:rsidRDefault="00B4397F" w:rsidP="0043671B">
      <w:pPr>
        <w:autoSpaceDE w:val="0"/>
        <w:autoSpaceDN w:val="0"/>
        <w:adjustRightInd w:val="0"/>
        <w:spacing w:line="276" w:lineRule="auto"/>
        <w:ind w:right="720"/>
        <w:jc w:val="right"/>
        <w:rPr>
          <w:b/>
          <w:bCs/>
          <w:sz w:val="20"/>
          <w:szCs w:val="20"/>
        </w:rPr>
      </w:pPr>
      <w:r>
        <w:rPr>
          <w:noProof/>
          <w:lang w:val="en-US"/>
        </w:rPr>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B4397F" w:rsidRPr="00D47DE9" w:rsidRDefault="00B4397F" w:rsidP="007A1E2B">
                  <w:pPr>
                    <w:autoSpaceDE w:val="0"/>
                    <w:autoSpaceDN w:val="0"/>
                    <w:adjustRightInd w:val="0"/>
                    <w:jc w:val="center"/>
                    <w:rPr>
                      <w:rFonts w:ascii="Monotype Corsiva" w:hAnsi="Monotype Corsiva"/>
                      <w:b/>
                      <w:bCs/>
                      <w:sz w:val="36"/>
                      <w:szCs w:val="36"/>
                      <w:lang w:val="it-IT"/>
                    </w:rPr>
                  </w:pPr>
                  <w:r w:rsidRPr="00BE12D7">
                    <w:rPr>
                      <w:rFonts w:ascii="Monotype Corsiva" w:hAnsi="Monotype Corsiva"/>
                      <w:b/>
                      <w:noProof/>
                      <w:sz w:val="36"/>
                      <w:szCs w:val="3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08.5pt;height:50.25pt;visibility:visible">
                        <v:imagedata r:id="rId7" o:title=""/>
                      </v:shape>
                    </w:pict>
                  </w:r>
                </w:p>
              </w:txbxContent>
            </v:textbox>
            <w10:wrap type="square"/>
          </v:shape>
        </w:pict>
      </w:r>
      <w:r>
        <w:rPr>
          <w:noProof/>
          <w:lang w:val="en-US"/>
        </w:rPr>
        <w:pict>
          <v:shape id="Text Box 64" o:spid="_x0000_s1027" type="#_x0000_t202" style="position:absolute;left:0;text-align:left;margin-left:9pt;margin-top:20.15pt;width:75.95pt;height:46.7pt;z-index:251656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B4397F" w:rsidRPr="00D47DE9" w:rsidRDefault="00B4397F" w:rsidP="00B3444E">
                  <w:pPr>
                    <w:autoSpaceDE w:val="0"/>
                    <w:autoSpaceDN w:val="0"/>
                    <w:adjustRightInd w:val="0"/>
                    <w:spacing w:line="360" w:lineRule="auto"/>
                    <w:ind w:right="720"/>
                    <w:rPr>
                      <w:rFonts w:ascii="Monotype Corsiva" w:hAnsi="Monotype Corsiva"/>
                      <w:b/>
                      <w:bCs/>
                      <w:noProof/>
                      <w:sz w:val="36"/>
                      <w:szCs w:val="36"/>
                      <w:lang w:eastAsia="zh-CN"/>
                    </w:rPr>
                  </w:pPr>
                  <w:r w:rsidRPr="00BE12D7">
                    <w:rPr>
                      <w:noProof/>
                      <w:lang w:val="en-US"/>
                    </w:rPr>
                    <w:pict>
                      <v:shape id="irc_mi" o:spid="_x0000_i1028" type="#_x0000_t75" alt="250px-Coat_of_arms_of_Romania" style="width:22.5pt;height:28.5pt;visibility:visible">
                        <v:imagedata r:id="rId8" o:title=""/>
                      </v:shape>
                    </w:pict>
                  </w:r>
                </w:p>
              </w:txbxContent>
            </v:textbox>
            <w10:wrap type="square"/>
          </v:shape>
        </w:pict>
      </w:r>
      <w:r>
        <w:rPr>
          <w:noProof/>
          <w:lang w:val="en-US"/>
        </w:rPr>
        <w:pict>
          <v:roundrect id="AutoShape 55" o:spid="_x0000_s1028" style="position:absolute;left:0;text-align:left;margin-left:9pt;margin-top:20.15pt;width:531pt;height:45pt;z-index:251655680;visibility:visib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w:r>
      <w:r>
        <w:rPr>
          <w:noProof/>
          <w:lang w:val="en-US"/>
        </w:rPr>
        <w:pict>
          <v:shape id="Text Box 80" o:spid="_x0000_s1029" type="#_x0000_t202" style="position:absolute;left:0;text-align:left;margin-left:5in;margin-top:20.15pt;width:171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B4397F" w:rsidRDefault="00B4397F" w:rsidP="008B7C50">
                  <w:pPr>
                    <w:jc w:val="center"/>
                    <w:rPr>
                      <w:b/>
                      <w:sz w:val="20"/>
                      <w:szCs w:val="20"/>
                    </w:rPr>
                  </w:pPr>
                  <w:r>
                    <w:rPr>
                      <w:b/>
                      <w:sz w:val="20"/>
                      <w:szCs w:val="20"/>
                    </w:rPr>
                    <w:t xml:space="preserve">AGENŢIA NAŢIONALĂ </w:t>
                  </w:r>
                </w:p>
                <w:p w:rsidR="00B4397F" w:rsidRDefault="00B4397F" w:rsidP="008B7C50">
                  <w:pPr>
                    <w:jc w:val="center"/>
                    <w:rPr>
                      <w:b/>
                      <w:sz w:val="20"/>
                      <w:szCs w:val="20"/>
                    </w:rPr>
                  </w:pPr>
                  <w:r>
                    <w:rPr>
                      <w:b/>
                      <w:sz w:val="20"/>
                      <w:szCs w:val="20"/>
                    </w:rPr>
                    <w:t xml:space="preserve">PENTRU </w:t>
                  </w:r>
                </w:p>
                <w:p w:rsidR="00B4397F" w:rsidRDefault="00B4397F" w:rsidP="008B7C50">
                  <w:pPr>
                    <w:jc w:val="center"/>
                    <w:rPr>
                      <w:b/>
                      <w:sz w:val="20"/>
                      <w:szCs w:val="20"/>
                    </w:rPr>
                  </w:pPr>
                  <w:r>
                    <w:rPr>
                      <w:b/>
                      <w:sz w:val="20"/>
                      <w:szCs w:val="20"/>
                    </w:rPr>
                    <w:t>PLĂȚI ȘI INSPECȚIE SOCIALĂ</w:t>
                  </w:r>
                </w:p>
              </w:txbxContent>
            </v:textbox>
          </v:shape>
        </w:pict>
      </w:r>
      <w:r>
        <w:rPr>
          <w:noProof/>
          <w:lang w:val="en-US"/>
        </w:rPr>
        <w:pict>
          <v:shape id="Text Box 67" o:spid="_x0000_s1030" type="#_x0000_t202" style="position:absolute;left:0;text-align:left;margin-left:45pt;margin-top:20.15pt;width:477.15pt;height:4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w:txbxContent>
                <w:p w:rsidR="00B4397F" w:rsidRDefault="00B4397F" w:rsidP="00C30488">
                  <w:pPr>
                    <w:rPr>
                      <w:b/>
                      <w:sz w:val="20"/>
                      <w:szCs w:val="20"/>
                    </w:rPr>
                  </w:pPr>
                  <w:r>
                    <w:rPr>
                      <w:b/>
                      <w:sz w:val="20"/>
                      <w:szCs w:val="20"/>
                    </w:rPr>
                    <w:t xml:space="preserve">UNITATEA </w:t>
                  </w:r>
                </w:p>
                <w:p w:rsidR="00B4397F" w:rsidRDefault="00B4397F" w:rsidP="00C30488">
                  <w:pPr>
                    <w:rPr>
                      <w:b/>
                      <w:sz w:val="20"/>
                      <w:szCs w:val="20"/>
                    </w:rPr>
                  </w:pPr>
                  <w:r>
                    <w:rPr>
                      <w:b/>
                      <w:sz w:val="20"/>
                      <w:szCs w:val="20"/>
                    </w:rPr>
                    <w:t>ADMINISTRATIV</w:t>
                  </w:r>
                </w:p>
                <w:p w:rsidR="00B4397F" w:rsidRPr="00C30488" w:rsidRDefault="00B4397F"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w:r>
      <w:r>
        <w:rPr>
          <w:b/>
          <w:bCs/>
          <w:sz w:val="20"/>
          <w:szCs w:val="20"/>
        </w:rPr>
        <w:t>Anexa nr. 2</w:t>
      </w:r>
      <w:r w:rsidRPr="00A60046">
        <w:rPr>
          <w:b/>
          <w:bCs/>
          <w:sz w:val="20"/>
          <w:szCs w:val="20"/>
        </w:rPr>
        <w:t xml:space="preserve"> la Normele metodologice</w:t>
      </w:r>
    </w:p>
    <w:p w:rsidR="00B4397F" w:rsidRPr="001E7746" w:rsidRDefault="00B4397F"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B4397F" w:rsidRPr="001E7746" w:rsidRDefault="00B4397F"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B4397F" w:rsidRPr="001E7746" w:rsidRDefault="00B4397F"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de către solicitant. Dacă solicitantul este persoana îndreptăţită sau reprezentantul familiei, datele se vor repeta şi la Cap. 2. </w:t>
      </w:r>
    </w:p>
    <w:bookmarkStart w:id="1" w:name="_MON_1436350020"/>
    <w:bookmarkStart w:id="2" w:name="_MON_1436350865"/>
    <w:bookmarkStart w:id="3" w:name="_MON_1436352083"/>
    <w:bookmarkStart w:id="4" w:name="_MON_1436352159"/>
    <w:bookmarkStart w:id="5" w:name="_MON_1436352345"/>
    <w:bookmarkStart w:id="6" w:name="_MON_1436794808"/>
    <w:bookmarkStart w:id="7" w:name="_MON_1436795387"/>
    <w:bookmarkStart w:id="8" w:name="_MON_1436795425"/>
    <w:bookmarkStart w:id="9" w:name="_MON_1442382850"/>
    <w:bookmarkStart w:id="10" w:name="_MON_1442392285"/>
    <w:bookmarkStart w:id="11" w:name="_MON_1442392495"/>
    <w:bookmarkStart w:id="12" w:name="_MON_1442655973"/>
    <w:bookmarkStart w:id="13" w:name="_MON_1442656217"/>
    <w:bookmarkStart w:id="14" w:name="_MON_1442656801"/>
    <w:bookmarkStart w:id="15" w:name="_MON_1442656823"/>
    <w:bookmarkStart w:id="16" w:name="_MON_1442657113"/>
    <w:bookmarkStart w:id="17" w:name="_MON_1442657223"/>
    <w:bookmarkStart w:id="18" w:name="_MON_1442657632"/>
    <w:bookmarkStart w:id="19" w:name="_MON_1442658149"/>
    <w:bookmarkStart w:id="20" w:name="_MON_1442661202"/>
    <w:bookmarkStart w:id="21" w:name="_MON_1442661376"/>
    <w:bookmarkStart w:id="22" w:name="_MON_1442661423"/>
    <w:bookmarkStart w:id="23" w:name="_MON_1442661473"/>
    <w:bookmarkStart w:id="24" w:name="_MON_1442662420"/>
    <w:bookmarkStart w:id="25" w:name="_MON_1442662458"/>
    <w:bookmarkStart w:id="26" w:name="_MON_1442738264"/>
    <w:bookmarkStart w:id="27" w:name="_MON_1533552943"/>
    <w:bookmarkStart w:id="28" w:name="_MON_1533553097"/>
    <w:bookmarkStart w:id="29" w:name="_MON_1380810075"/>
    <w:bookmarkStart w:id="30" w:name="_MON_1380810404"/>
    <w:bookmarkStart w:id="31" w:name="_MON_1549877885"/>
    <w:bookmarkStart w:id="32" w:name="_MON_1549877954"/>
    <w:bookmarkStart w:id="33" w:name="_MON_1549878664"/>
    <w:bookmarkStart w:id="34" w:name="_MON_1549879353"/>
    <w:bookmarkStart w:id="35" w:name="_MON_1549879393"/>
    <w:bookmarkStart w:id="36" w:name="_MON_1380810429"/>
    <w:bookmarkStart w:id="37" w:name="_MON_1380827416"/>
    <w:bookmarkStart w:id="38" w:name="_MON_1380827759"/>
    <w:bookmarkStart w:id="39" w:name="_MON_1550311048"/>
    <w:bookmarkStart w:id="40" w:name="_MON_1381233165"/>
    <w:bookmarkStart w:id="41" w:name="_MON_1381830201"/>
    <w:bookmarkStart w:id="42" w:name="_MON_1383461347"/>
    <w:bookmarkStart w:id="43" w:name="_MON_1383461388"/>
    <w:bookmarkStart w:id="44" w:name="_MON_1401701817"/>
    <w:bookmarkStart w:id="45" w:name="_MON_1401701995"/>
    <w:bookmarkStart w:id="46" w:name="_MON_1406624339"/>
    <w:bookmarkStart w:id="47" w:name="_MON_1406624558"/>
    <w:bookmarkStart w:id="48" w:name="_MON_1406624861"/>
    <w:bookmarkStart w:id="49" w:name="_MON_1406625015"/>
    <w:bookmarkStart w:id="50" w:name="_MON_1406625112"/>
    <w:bookmarkStart w:id="51" w:name="_MON_1406625125"/>
    <w:bookmarkStart w:id="52" w:name="_MON_140662512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rsidR="00B4397F" w:rsidRPr="005424D2" w:rsidRDefault="00B4397F"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 id="_x0000_i1029" type="#_x0000_t75" style="width:550.5pt;height:481.5pt" o:ole="">
            <v:imagedata r:id="rId9" o:title=""/>
          </v:shape>
          <o:OLEObject Type="Embed" ProgID="Excel.Sheet.8" ShapeID="_x0000_i1029" DrawAspect="Content" ObjectID="_1695639138" r:id="rId10"/>
        </w:object>
      </w:r>
      <w:r w:rsidRPr="00D47DE9">
        <w:rPr>
          <w:rFonts w:ascii="Monotype Corsiva" w:hAnsi="Monotype Corsiva" w:cs="Courier New"/>
          <w:b/>
          <w:sz w:val="32"/>
          <w:szCs w:val="32"/>
        </w:rPr>
        <w:t xml:space="preserve">           </w:t>
      </w:r>
      <w:r w:rsidRPr="00D1345D">
        <w:rPr>
          <w:rFonts w:ascii="Monotype Corsiva" w:hAnsi="Monotype Corsiva" w:cs="Courier New"/>
          <w:b/>
          <w:u w:val="single"/>
        </w:rPr>
        <w:t>Pentru</w:t>
      </w:r>
    </w:p>
    <w:p w:rsidR="00B4397F" w:rsidRPr="00D47DE9" w:rsidRDefault="00B4397F"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t>Cap.2.</w:t>
      </w:r>
      <w:r w:rsidRPr="00D1345D">
        <w:rPr>
          <w:rFonts w:ascii="Monotype Corsiva" w:hAnsi="Monotype Corsiva"/>
          <w:b/>
          <w:bCs/>
        </w:rPr>
        <w:t xml:space="preserve"> Date despre persoana îndreptăţită</w:t>
      </w:r>
      <w:bookmarkStart w:id="53" w:name="_MON_1442659059"/>
      <w:bookmarkStart w:id="54" w:name="_MON_1442659154"/>
      <w:bookmarkStart w:id="55" w:name="_MON_1442659176"/>
      <w:bookmarkStart w:id="56" w:name="_MON_1442659262"/>
      <w:bookmarkStart w:id="57" w:name="_MON_1442659455"/>
      <w:bookmarkStart w:id="58" w:name="_MON_1442659690"/>
      <w:bookmarkStart w:id="59" w:name="_MON_1442659712"/>
      <w:bookmarkStart w:id="60" w:name="_MON_1442659755"/>
      <w:bookmarkStart w:id="61" w:name="_MON_1442659764"/>
      <w:bookmarkStart w:id="62" w:name="_MON_1442659812"/>
      <w:bookmarkStart w:id="63" w:name="_MON_1442660499"/>
      <w:bookmarkStart w:id="64" w:name="_MON_1442660881"/>
      <w:bookmarkStart w:id="65" w:name="_MON_1442661005"/>
      <w:bookmarkStart w:id="66" w:name="_MON_1442724813"/>
      <w:bookmarkStart w:id="67" w:name="_MON_1442812354"/>
      <w:bookmarkStart w:id="68" w:name="_MON_1533553220"/>
      <w:bookmarkStart w:id="69" w:name="_MON_1437283910"/>
      <w:bookmarkStart w:id="70" w:name="_MON_1437283990"/>
      <w:bookmarkStart w:id="71" w:name="_MON_1549880359"/>
      <w:bookmarkStart w:id="72" w:name="_MON_1549881198"/>
      <w:bookmarkStart w:id="73" w:name="_MON_1549882619"/>
      <w:bookmarkStart w:id="74" w:name="_MON_1437284121"/>
      <w:bookmarkStart w:id="75" w:name="_MON_1437284180"/>
      <w:bookmarkStart w:id="76" w:name="_MON_1437284260"/>
      <w:bookmarkStart w:id="77" w:name="_MON_1437284281"/>
      <w:bookmarkStart w:id="78" w:name="_MON_1437289445"/>
      <w:bookmarkStart w:id="79" w:name="_MON_1440496076"/>
      <w:bookmarkStart w:id="80" w:name="_MON_1440496151"/>
      <w:bookmarkStart w:id="81" w:name="_MON_1440496698"/>
      <w:bookmarkStart w:id="82" w:name="_MON_1440497080"/>
      <w:bookmarkStart w:id="83" w:name="_MON_1442382817"/>
      <w:bookmarkStart w:id="84" w:name="_MON_1442657411"/>
      <w:bookmarkStart w:id="85" w:name="_MON_1442658351"/>
      <w:bookmarkStart w:id="86" w:name="_MON_1442658446"/>
      <w:bookmarkStart w:id="87" w:name="_MON_1442658483"/>
      <w:bookmarkStart w:id="88" w:name="_MON_1442658739"/>
      <w:bookmarkStart w:id="89" w:name="_MON_1442658778"/>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AC740F">
        <w:rPr>
          <w:rFonts w:ascii="Courier New" w:hAnsi="Courier New" w:cs="Courier New"/>
          <w:sz w:val="20"/>
          <w:szCs w:val="20"/>
          <w:lang w:val="pt-BR"/>
        </w:rPr>
        <w:object w:dxaOrig="11700" w:dyaOrig="16108">
          <v:shape id="_x0000_i1030" type="#_x0000_t75" style="width:561.75pt;height:749.25pt" o:ole="">
            <v:imagedata r:id="rId11" o:title=""/>
          </v:shape>
          <o:OLEObject Type="Embed" ProgID="Excel.Sheet.8" ShapeID="_x0000_i1030" DrawAspect="Content" ObjectID="_1695639139" r:id="rId12"/>
        </w:object>
      </w:r>
      <w:r w:rsidRPr="00D47DE9">
        <w:rPr>
          <w:rFonts w:ascii="Monotype Corsiva" w:hAnsi="Monotype Corsiva" w:cs="Courier New"/>
          <w:b/>
          <w:sz w:val="28"/>
          <w:szCs w:val="28"/>
        </w:rPr>
        <w:t xml:space="preserve"> </w:t>
      </w:r>
      <w:r w:rsidRPr="00D47DE9">
        <w:rPr>
          <w:rFonts w:ascii="Monotype Corsiva" w:hAnsi="Monotype Corsiva" w:cs="Courier New"/>
          <w:b/>
          <w:sz w:val="32"/>
          <w:szCs w:val="32"/>
        </w:rPr>
        <w:t xml:space="preserve">  </w:t>
      </w:r>
    </w:p>
    <w:p w:rsidR="00B4397F" w:rsidRPr="00D47DE9" w:rsidRDefault="00B4397F" w:rsidP="00571780">
      <w:pPr>
        <w:autoSpaceDE w:val="0"/>
        <w:autoSpaceDN w:val="0"/>
        <w:adjustRightInd w:val="0"/>
        <w:jc w:val="both"/>
        <w:rPr>
          <w:rFonts w:ascii="Monotype Corsiva" w:hAnsi="Monotype Corsiva" w:cs="Courier New"/>
          <w:b/>
          <w:sz w:val="32"/>
          <w:szCs w:val="32"/>
        </w:rPr>
      </w:pPr>
    </w:p>
    <w:p w:rsidR="00B4397F" w:rsidRPr="005424D2" w:rsidRDefault="00B4397F" w:rsidP="00571780">
      <w:pPr>
        <w:autoSpaceDE w:val="0"/>
        <w:autoSpaceDN w:val="0"/>
        <w:adjustRightInd w:val="0"/>
        <w:jc w:val="both"/>
        <w:rPr>
          <w:b/>
          <w:bCs/>
          <w:sz w:val="26"/>
          <w:szCs w:val="26"/>
        </w:rPr>
      </w:pPr>
      <w:r w:rsidRPr="00D47DE9">
        <w:rPr>
          <w:rFonts w:ascii="Monotype Corsiva" w:hAnsi="Monotype Corsiva" w:cs="Courier New"/>
          <w:b/>
          <w:sz w:val="32"/>
          <w:szCs w:val="32"/>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Date despre familia persoanei îndreptăţite formată din ....... persoane majore (inclusiv persoana îndreptăţită</w:t>
      </w:r>
      <w:r w:rsidRPr="005424D2">
        <w:rPr>
          <w:b/>
          <w:bCs/>
          <w:sz w:val="26"/>
          <w:szCs w:val="26"/>
        </w:rPr>
        <w:t xml:space="preserve">) </w:t>
      </w:r>
      <w:r w:rsidRPr="005424D2">
        <w:rPr>
          <w:rFonts w:ascii="Monotype Corsiva" w:hAnsi="Monotype Corsiva"/>
          <w:b/>
          <w:bCs/>
          <w:sz w:val="26"/>
          <w:szCs w:val="26"/>
        </w:rPr>
        <w:t>şi ........ copii:</w:t>
      </w:r>
    </w:p>
    <w:p w:rsidR="00B4397F" w:rsidRPr="005424D2" w:rsidRDefault="00B4397F"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Date despre partenerul/partenera persoanei îndreptăţite:</w:t>
      </w:r>
    </w:p>
    <w:bookmarkStart w:id="90" w:name="_MON_1436351875"/>
    <w:bookmarkStart w:id="91" w:name="_MON_1436351891"/>
    <w:bookmarkStart w:id="92" w:name="_MON_1436352015"/>
    <w:bookmarkStart w:id="93" w:name="_MON_1552291773"/>
    <w:bookmarkStart w:id="94" w:name="_MON_1552291795"/>
    <w:bookmarkStart w:id="95" w:name="_MON_1437210520"/>
    <w:bookmarkStart w:id="96" w:name="_MON_1437210550"/>
    <w:bookmarkStart w:id="97" w:name="_MON_1437210590"/>
    <w:bookmarkStart w:id="98" w:name="_MON_1437210637"/>
    <w:bookmarkStart w:id="99" w:name="_MON_1437210835"/>
    <w:bookmarkStart w:id="100" w:name="_MON_1437210933"/>
    <w:bookmarkStart w:id="101" w:name="_MON_1437287382"/>
    <w:bookmarkStart w:id="102" w:name="_MON_1528542311"/>
    <w:bookmarkStart w:id="103" w:name="_MON_1528542339"/>
    <w:bookmarkStart w:id="104" w:name="_MON_1528542382"/>
    <w:bookmarkStart w:id="105" w:name="_MON_1401702103"/>
    <w:bookmarkStart w:id="106" w:name="_MON_1408965608"/>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rsidR="00B4397F" w:rsidRDefault="00B4397F"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31" type="#_x0000_t75" style="width:546.75pt;height:675pt" o:ole="">
            <v:imagedata r:id="rId13" o:title=""/>
          </v:shape>
          <o:OLEObject Type="Embed" ProgID="Excel.Sheet.8" ShapeID="_x0000_i1031" DrawAspect="Content" ObjectID="_1695639140" r:id="rId14"/>
        </w:object>
      </w:r>
    </w:p>
    <w:p w:rsidR="00B4397F" w:rsidRDefault="00B4397F"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32" type="#_x0000_t75" style="width:555.75pt;height:759.75pt" o:ole="">
            <v:imagedata r:id="rId15" o:title=""/>
          </v:shape>
          <o:OLEObject Type="Embed" ProgID="Excel.Sheet.8" ShapeID="_x0000_i1032" DrawAspect="Content" ObjectID="_1695639141" r:id="rId16"/>
        </w:object>
      </w:r>
      <w:r w:rsidRPr="00155BE3">
        <w:rPr>
          <w:rFonts w:ascii="Courier New" w:hAnsi="Courier New" w:cs="Courier New"/>
          <w:sz w:val="20"/>
          <w:szCs w:val="20"/>
        </w:rPr>
        <w:tab/>
      </w:r>
    </w:p>
    <w:p w:rsidR="00B4397F" w:rsidRPr="005424D2" w:rsidRDefault="00B4397F"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Pr="005424D2">
        <w:rPr>
          <w:rFonts w:ascii="Monotype Corsiva" w:hAnsi="Monotype Corsiva" w:cs="Courier New"/>
          <w:b/>
          <w:sz w:val="28"/>
          <w:szCs w:val="28"/>
          <w:lang w:val="it-IT"/>
        </w:rPr>
        <w:t>c) D</w:t>
      </w:r>
      <w:r w:rsidRPr="005424D2">
        <w:rPr>
          <w:rFonts w:ascii="Monotype Corsiva" w:hAnsi="Monotype Corsiva" w:cs="Courier New"/>
          <w:b/>
          <w:sz w:val="26"/>
          <w:szCs w:val="26"/>
          <w:lang w:val="it-IT"/>
        </w:rPr>
        <w:t xml:space="preserve">ate despre celelalte persoane majore din familia </w:t>
      </w:r>
      <w:r w:rsidRPr="005424D2">
        <w:rPr>
          <w:rFonts w:ascii="Monotype Corsiva" w:hAnsi="Monotype Corsiva" w:cs="Courier New"/>
          <w:b/>
          <w:sz w:val="26"/>
          <w:szCs w:val="26"/>
        </w:rPr>
        <w:t xml:space="preserve">persoanei </w:t>
      </w:r>
      <w:r w:rsidRPr="005424D2">
        <w:rPr>
          <w:rFonts w:ascii="Monotype Corsiva" w:hAnsi="Monotype Corsiva"/>
          <w:b/>
          <w:bCs/>
          <w:sz w:val="26"/>
          <w:szCs w:val="26"/>
        </w:rPr>
        <w:t>îndreptăţite</w:t>
      </w:r>
      <w:r w:rsidRPr="005424D2">
        <w:rPr>
          <w:rFonts w:ascii="Monotype Corsiva" w:hAnsi="Monotype Corsiva" w:cs="Courier New"/>
          <w:b/>
          <w:sz w:val="26"/>
          <w:szCs w:val="26"/>
          <w:lang w:val="it-IT"/>
        </w:rPr>
        <w:t>:</w:t>
      </w:r>
    </w:p>
    <w:bookmarkStart w:id="107" w:name="_MON_1442385369"/>
    <w:bookmarkStart w:id="108" w:name="_MON_1442746883"/>
    <w:bookmarkStart w:id="109" w:name="_MON_1533635434"/>
    <w:bookmarkStart w:id="110" w:name="_MON_1442385360"/>
    <w:bookmarkStart w:id="111" w:name="_MON_1552290531"/>
    <w:bookmarkEnd w:id="107"/>
    <w:bookmarkEnd w:id="108"/>
    <w:bookmarkEnd w:id="109"/>
    <w:bookmarkEnd w:id="110"/>
    <w:bookmarkEnd w:id="111"/>
    <w:p w:rsidR="00B4397F" w:rsidRPr="005424D2" w:rsidRDefault="00B4397F"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33" type="#_x0000_t75" style="width:546.75pt;height:773.25pt" o:ole="">
            <v:imagedata r:id="rId17" o:title=""/>
          </v:shape>
          <o:OLEObject Type="Embed" ProgID="Excel.Sheet.8" ShapeID="_x0000_i1033" DrawAspect="Content" ObjectID="_1695639142" r:id="rId18"/>
        </w:object>
      </w:r>
      <w:r w:rsidRPr="00AC740F">
        <w:rPr>
          <w:rFonts w:ascii="Courier New" w:hAnsi="Courier New" w:cs="Courier New"/>
          <w:sz w:val="20"/>
          <w:szCs w:val="20"/>
          <w:lang w:val="pt-BR"/>
        </w:rPr>
        <w:object w:dxaOrig="10619" w:dyaOrig="14460">
          <v:shape id="_x0000_i1034" type="#_x0000_t75" style="width:546.75pt;height:773.25pt" o:ole="">
            <v:imagedata r:id="rId19" o:title=""/>
          </v:shape>
          <o:OLEObject Type="Embed" ProgID="Excel.Sheet.8" ShapeID="_x0000_i1034" DrawAspect="Content" ObjectID="_1695639143" r:id="rId20"/>
        </w:object>
      </w:r>
      <w:r w:rsidRPr="004C0AE6">
        <w:rPr>
          <w:rFonts w:ascii="Courier New" w:hAnsi="Courier New" w:cs="Courier New"/>
          <w:sz w:val="20"/>
          <w:szCs w:val="20"/>
          <w:lang w:val="it-IT"/>
        </w:rPr>
        <w:t xml:space="preserve"> </w:t>
      </w:r>
      <w:r w:rsidRPr="00D47DE9">
        <w:rPr>
          <w:rFonts w:ascii="Monotype Corsiva" w:hAnsi="Monotype Corsiva" w:cs="Courier New"/>
          <w:b/>
          <w:sz w:val="32"/>
          <w:szCs w:val="32"/>
          <w:lang w:val="it-IT"/>
        </w:rPr>
        <w:t xml:space="preserve">     </w:t>
      </w:r>
      <w:r w:rsidRPr="005424D2">
        <w:rPr>
          <w:rFonts w:ascii="Monotype Corsiva" w:hAnsi="Monotype Corsiva" w:cs="Courier New"/>
          <w:b/>
          <w:sz w:val="32"/>
          <w:szCs w:val="32"/>
          <w:u w:val="single"/>
          <w:lang w:val="it-IT"/>
        </w:rPr>
        <w:t>Cap. 4.</w:t>
      </w:r>
      <w:r w:rsidRPr="005424D2">
        <w:rPr>
          <w:rFonts w:ascii="Monotype Corsiva" w:hAnsi="Monotype Corsiva" w:cs="Courier New"/>
          <w:b/>
          <w:sz w:val="20"/>
          <w:szCs w:val="20"/>
          <w:lang w:val="it-IT"/>
        </w:rPr>
        <w:t xml:space="preserve"> </w:t>
      </w:r>
      <w:r w:rsidRPr="005424D2">
        <w:rPr>
          <w:rFonts w:ascii="Monotype Corsiva" w:hAnsi="Monotype Corsiva" w:cs="Courier New"/>
          <w:b/>
          <w:sz w:val="26"/>
          <w:szCs w:val="26"/>
        </w:rPr>
        <w:t xml:space="preserve">În continuare se vor completa date privind locuinţa </w:t>
      </w:r>
      <w:r w:rsidRPr="005424D2">
        <w:rPr>
          <w:rFonts w:ascii="Monotype Corsiva" w:hAnsi="Monotype Corsiva"/>
          <w:b/>
          <w:bCs/>
          <w:sz w:val="26"/>
          <w:szCs w:val="26"/>
        </w:rPr>
        <w:t xml:space="preserve">familiei/persoanei singure îndreptăţită: </w:t>
      </w:r>
    </w:p>
    <w:bookmarkStart w:id="112" w:name="_MON_1408771144"/>
    <w:bookmarkStart w:id="113" w:name="_MON_1408771408"/>
    <w:bookmarkStart w:id="114" w:name="_MON_1408771624"/>
    <w:bookmarkStart w:id="115" w:name="_MON_1408771954"/>
    <w:bookmarkStart w:id="116" w:name="_MON_1408772081"/>
    <w:bookmarkStart w:id="117" w:name="_MON_1408772945"/>
    <w:bookmarkStart w:id="118" w:name="_MON_1408773106"/>
    <w:bookmarkStart w:id="119" w:name="_MON_1408773148"/>
    <w:bookmarkStart w:id="120" w:name="_MON_1408773230"/>
    <w:bookmarkStart w:id="121" w:name="_MON_1408783129"/>
    <w:bookmarkStart w:id="122" w:name="_MON_1408859148"/>
    <w:bookmarkStart w:id="123" w:name="_MON_1408946000"/>
    <w:bookmarkStart w:id="124" w:name="_MON_1408946298"/>
    <w:bookmarkStart w:id="125" w:name="_MON_1408946547"/>
    <w:bookmarkStart w:id="126" w:name="_MON_1408946667"/>
    <w:bookmarkStart w:id="127" w:name="_MON_1408965669"/>
    <w:bookmarkStart w:id="128" w:name="_MON_1408965818"/>
    <w:bookmarkStart w:id="129" w:name="_MON_1408965856"/>
    <w:bookmarkStart w:id="130" w:name="_MON_1408965960"/>
    <w:bookmarkStart w:id="131" w:name="_MON_1436606941"/>
    <w:bookmarkStart w:id="132" w:name="_MON_1436794451"/>
    <w:bookmarkStart w:id="133" w:name="_MON_1436794715"/>
    <w:bookmarkStart w:id="134" w:name="_MON_1436849973"/>
    <w:bookmarkStart w:id="135" w:name="_MON_1437286769"/>
    <w:bookmarkStart w:id="136" w:name="_MON_1437287051"/>
    <w:bookmarkStart w:id="137" w:name="_MON_1437287162"/>
    <w:bookmarkStart w:id="138" w:name="_MON_1437287205"/>
    <w:bookmarkStart w:id="139" w:name="_MON_1437287399"/>
    <w:bookmarkStart w:id="140" w:name="_MON_1439183196"/>
    <w:bookmarkStart w:id="141" w:name="_MON_1439359111"/>
    <w:bookmarkStart w:id="142" w:name="_MON_1440485044"/>
    <w:bookmarkStart w:id="143" w:name="_MON_1440485192"/>
    <w:bookmarkStart w:id="144" w:name="_MON_1440487381"/>
    <w:bookmarkStart w:id="145" w:name="_MON_1442383203"/>
    <w:bookmarkStart w:id="146" w:name="_MON_1442383769"/>
    <w:bookmarkStart w:id="147" w:name="_MON_1442385419"/>
    <w:bookmarkStart w:id="148" w:name="_MON_1382377236"/>
    <w:bookmarkStart w:id="149" w:name="_MON_1382377326"/>
    <w:bookmarkStart w:id="150" w:name="_MON_1549876504"/>
    <w:bookmarkStart w:id="151" w:name="_MON_1549876545"/>
    <w:bookmarkStart w:id="152" w:name="_MON_1382377344"/>
    <w:bookmarkStart w:id="153" w:name="_MON_1382377434"/>
    <w:bookmarkStart w:id="154" w:name="_MON_1382377475"/>
    <w:bookmarkStart w:id="155" w:name="_MON_1382422350"/>
    <w:bookmarkStart w:id="156" w:name="_MON_1382422510"/>
    <w:bookmarkStart w:id="157" w:name="_MON_1382422876"/>
    <w:bookmarkStart w:id="158" w:name="_MON_1382423191"/>
    <w:bookmarkStart w:id="159" w:name="_MON_1382423605"/>
    <w:bookmarkStart w:id="160" w:name="_MON_1383461147"/>
    <w:bookmarkStart w:id="161" w:name="_MON_1383461093"/>
    <w:bookmarkStart w:id="162" w:name="_MON_1406351025"/>
    <w:bookmarkStart w:id="163" w:name="_MON_1406351463"/>
    <w:bookmarkStart w:id="164" w:name="_MON_1406957673"/>
    <w:bookmarkStart w:id="165" w:name="_MON_1408181607"/>
    <w:bookmarkStart w:id="166" w:name="_MON_1408770229"/>
    <w:bookmarkStart w:id="167" w:name="_MON_1408770813"/>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rsidR="00B4397F" w:rsidRDefault="00B4397F" w:rsidP="009C05E7">
      <w:pPr>
        <w:jc w:val="both"/>
        <w:rPr>
          <w:rFonts w:ascii="Monotype Corsiva" w:hAnsi="Monotype Corsiva"/>
          <w:b/>
          <w:sz w:val="32"/>
          <w:szCs w:val="32"/>
        </w:rPr>
      </w:pPr>
      <w:r>
        <w:object w:dxaOrig="10275" w:dyaOrig="12615">
          <v:shape id="_x0000_i1035" type="#_x0000_t75" style="width:529.5pt;height:813.75pt" o:ole="">
            <v:imagedata r:id="rId21" o:title=""/>
          </v:shape>
          <o:OLEObject Type="Embed" ProgID="Excel.Sheet.8" ShapeID="_x0000_i1035" DrawAspect="Content" ObjectID="_1695639144" r:id="rId22"/>
        </w:object>
      </w:r>
      <w:r w:rsidRPr="00D47DE9">
        <w:rPr>
          <w:rFonts w:ascii="Monotype Corsiva" w:hAnsi="Monotype Corsiva"/>
          <w:bCs/>
        </w:rPr>
        <w:t xml:space="preserve"> </w:t>
      </w:r>
      <w:r w:rsidRPr="00D47DE9">
        <w:rPr>
          <w:rFonts w:ascii="Monotype Corsiva" w:hAnsi="Monotype Corsiva"/>
          <w:b/>
          <w:sz w:val="32"/>
          <w:szCs w:val="32"/>
        </w:rPr>
        <w:t xml:space="preserve">    </w:t>
      </w:r>
    </w:p>
    <w:p w:rsidR="00B4397F" w:rsidRDefault="00B4397F" w:rsidP="009C05E7">
      <w:pPr>
        <w:jc w:val="both"/>
        <w:rPr>
          <w:rFonts w:ascii="Monotype Corsiva" w:hAnsi="Monotype Corsiva"/>
          <w:b/>
          <w:sz w:val="32"/>
          <w:szCs w:val="32"/>
        </w:rPr>
      </w:pPr>
    </w:p>
    <w:p w:rsidR="00B4397F" w:rsidRDefault="00B4397F" w:rsidP="009C05E7">
      <w:pPr>
        <w:jc w:val="both"/>
        <w:rPr>
          <w:rFonts w:ascii="Monotype Corsiva" w:hAnsi="Monotype Corsiva"/>
          <w:b/>
          <w:sz w:val="32"/>
          <w:szCs w:val="32"/>
        </w:rPr>
      </w:pPr>
    </w:p>
    <w:p w:rsidR="00B4397F" w:rsidRDefault="00B4397F"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Pr="005424D2">
        <w:rPr>
          <w:rFonts w:ascii="Monotype Corsiva" w:hAnsi="Monotype Corsiva"/>
          <w:b/>
          <w:sz w:val="32"/>
          <w:szCs w:val="32"/>
        </w:rPr>
        <w:t xml:space="preserve"> </w:t>
      </w:r>
      <w:r w:rsidRPr="005424D2">
        <w:rPr>
          <w:rFonts w:ascii="Monotype Corsiva" w:hAnsi="Monotype Corsiva"/>
          <w:b/>
          <w:sz w:val="26"/>
          <w:szCs w:val="26"/>
        </w:rPr>
        <w:t>În acest Capitol se vor completa datele privind toate veniturile şi bunurile</w:t>
      </w:r>
      <w:r w:rsidRPr="005424D2">
        <w:rPr>
          <w:b/>
          <w:sz w:val="26"/>
          <w:szCs w:val="26"/>
        </w:rPr>
        <w:t xml:space="preserve"> </w:t>
      </w:r>
      <w:r w:rsidRPr="005424D2">
        <w:rPr>
          <w:rFonts w:ascii="Monotype Corsiva" w:hAnsi="Monotype Corsiva"/>
          <w:b/>
          <w:sz w:val="26"/>
          <w:szCs w:val="26"/>
        </w:rPr>
        <w:t>familiei/persoanei</w:t>
      </w:r>
      <w:r w:rsidRPr="005424D2">
        <w:rPr>
          <w:rFonts w:ascii="Monotype Corsiva" w:hAnsi="Monotype Corsiva"/>
          <w:b/>
          <w:bCs/>
          <w:sz w:val="26"/>
          <w:szCs w:val="26"/>
        </w:rPr>
        <w:t xml:space="preserve"> singure îndreptăţite în luna.............................</w:t>
      </w:r>
    </w:p>
    <w:p w:rsidR="00B4397F" w:rsidRDefault="00B4397F" w:rsidP="009C05E7">
      <w:pPr>
        <w:jc w:val="both"/>
        <w:rPr>
          <w:rFonts w:ascii="Monotype Corsiva" w:hAnsi="Monotype Corsiva"/>
          <w:b/>
          <w:bCs/>
          <w:sz w:val="26"/>
          <w:szCs w:val="26"/>
        </w:rPr>
      </w:pPr>
    </w:p>
    <w:p w:rsidR="00B4397F" w:rsidRDefault="00B4397F"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B4397F" w:rsidRPr="00930D4E" w:rsidRDefault="00B4397F"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B4397F" w:rsidRPr="00930D4E" w:rsidRDefault="00B4397F"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B4397F" w:rsidRPr="00930D4E" w:rsidRDefault="00B4397F"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B4397F" w:rsidRPr="00930D4E" w:rsidRDefault="00B4397F"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B4397F" w:rsidRPr="00930D4E" w:rsidRDefault="00B4397F"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B4397F" w:rsidRPr="00930D4E" w:rsidRDefault="00B4397F"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B4397F" w:rsidRPr="00930D4E" w:rsidRDefault="00B4397F"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B4397F" w:rsidRPr="00930D4E" w:rsidRDefault="00B4397F"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B4397F" w:rsidRPr="00930D4E" w:rsidRDefault="00B4397F"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B4397F" w:rsidRDefault="00B4397F" w:rsidP="002658F4">
      <w:pPr>
        <w:spacing w:line="276" w:lineRule="auto"/>
        <w:rPr>
          <w:rFonts w:ascii="Arial" w:hAnsi="Arial" w:cs="Arial"/>
          <w:sz w:val="18"/>
          <w:szCs w:val="18"/>
        </w:rPr>
      </w:pPr>
    </w:p>
    <w:p w:rsidR="00B4397F" w:rsidRDefault="00B4397F"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B4397F" w:rsidRPr="00930D4E" w:rsidRDefault="00B4397F" w:rsidP="002658F4">
      <w:pPr>
        <w:autoSpaceDE w:val="0"/>
        <w:autoSpaceDN w:val="0"/>
        <w:adjustRightInd w:val="0"/>
        <w:spacing w:line="276" w:lineRule="auto"/>
        <w:jc w:val="both"/>
        <w:rPr>
          <w:rFonts w:ascii="Arial" w:hAnsi="Arial" w:cs="Arial"/>
          <w:iCs/>
          <w:sz w:val="18"/>
          <w:szCs w:val="18"/>
          <w:lang w:val="en-GB"/>
        </w:rPr>
      </w:pPr>
    </w:p>
    <w:p w:rsidR="00B4397F" w:rsidRPr="00930D4E" w:rsidRDefault="00B4397F"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B4397F" w:rsidRPr="005424D2" w:rsidRDefault="00B4397F" w:rsidP="009C05E7">
      <w:pPr>
        <w:jc w:val="both"/>
        <w:rPr>
          <w:rFonts w:ascii="Monotype Corsiva" w:hAnsi="Monotype Corsiva"/>
          <w:b/>
          <w:bCs/>
          <w:sz w:val="26"/>
          <w:szCs w:val="26"/>
        </w:rPr>
      </w:pPr>
    </w:p>
    <w:bookmarkStart w:id="168" w:name="_MON_1549776651"/>
    <w:bookmarkStart w:id="169" w:name="_MON_1549777000"/>
    <w:bookmarkStart w:id="170" w:name="_MON_1549777037"/>
    <w:bookmarkStart w:id="171" w:name="_MON_1549777066"/>
    <w:bookmarkStart w:id="172" w:name="_MON_1549777090"/>
    <w:bookmarkStart w:id="173" w:name="_MON_1549777105"/>
    <w:bookmarkStart w:id="174" w:name="_MON_1549777131"/>
    <w:bookmarkStart w:id="175" w:name="_MON_1549777160"/>
    <w:bookmarkStart w:id="176" w:name="_MON_1549777293"/>
    <w:bookmarkStart w:id="177" w:name="_MON_1549777451"/>
    <w:bookmarkStart w:id="178" w:name="_MON_1549777416"/>
    <w:bookmarkStart w:id="179" w:name="_MON_1549777440"/>
    <w:bookmarkStart w:id="180" w:name="_MON_1549777518"/>
    <w:bookmarkStart w:id="181" w:name="_MON_1549777550"/>
    <w:bookmarkStart w:id="182" w:name="_MON_1549777561"/>
    <w:bookmarkStart w:id="183" w:name="_MON_1549779041"/>
    <w:bookmarkStart w:id="184" w:name="_MON_1549777153"/>
    <w:bookmarkStart w:id="185" w:name="_MON_1549779077"/>
    <w:bookmarkStart w:id="186" w:name="_MON_1549777317"/>
    <w:bookmarkStart w:id="187" w:name="_MON_1549777480"/>
    <w:bookmarkStart w:id="188" w:name="_MON_1549779012"/>
    <w:bookmarkStart w:id="189" w:name="_MON_1549779021"/>
    <w:bookmarkStart w:id="190" w:name="_MON_1549776819"/>
    <w:bookmarkStart w:id="191" w:name="_MON_1549776959"/>
    <w:bookmarkStart w:id="192" w:name="_MON_1549779336"/>
    <w:bookmarkStart w:id="193" w:name="_MON_1549779410"/>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rsidR="00B4397F" w:rsidRDefault="00B4397F" w:rsidP="00447DC5">
      <w:pPr>
        <w:spacing w:line="360" w:lineRule="auto"/>
        <w:jc w:val="both"/>
        <w:rPr>
          <w:lang w:val="it-IT"/>
        </w:rPr>
      </w:pPr>
      <w:r w:rsidRPr="005C51B7">
        <w:rPr>
          <w:sz w:val="18"/>
          <w:szCs w:val="18"/>
        </w:rPr>
        <w:object w:dxaOrig="11127" w:dyaOrig="16164">
          <v:shape id="_x0000_i1036" type="#_x0000_t75" style="width:540pt;height:808.5pt" o:ole="">
            <v:imagedata r:id="rId23" o:title=""/>
          </v:shape>
          <o:OLEObject Type="Embed" ProgID="Excel.Sheet.8" ShapeID="_x0000_i1036" DrawAspect="Content" ObjectID="_1695639145" r:id="rId24"/>
        </w:object>
      </w:r>
      <w:r w:rsidRPr="005C51B7">
        <w:rPr>
          <w:rFonts w:ascii="Arial" w:hAnsi="Arial" w:cs="Arial"/>
          <w:sz w:val="20"/>
          <w:szCs w:val="20"/>
          <w:lang w:val="pt-BR"/>
        </w:rPr>
        <w:object w:dxaOrig="11127" w:dyaOrig="16330">
          <v:shape id="_x0000_i1037" type="#_x0000_t75" style="width:545.25pt;height:11in" o:ole="">
            <v:imagedata r:id="rId25" o:title=""/>
          </v:shape>
          <o:OLEObject Type="Embed" ProgID="Excel.Sheet.8" ShapeID="_x0000_i1037" DrawAspect="Content" ObjectID="_1695639146" r:id="rId26"/>
        </w:object>
      </w:r>
      <w:bookmarkStart w:id="194" w:name="_MON_1382424329"/>
      <w:bookmarkStart w:id="195" w:name="_MON_1382424341"/>
      <w:bookmarkStart w:id="196" w:name="_MON_1406103123"/>
      <w:bookmarkStart w:id="197" w:name="_MON_1406351535"/>
      <w:bookmarkStart w:id="198" w:name="_MON_1406351580"/>
      <w:bookmarkStart w:id="199" w:name="_MON_1408773211"/>
      <w:bookmarkStart w:id="200" w:name="_MON_1408773268"/>
      <w:bookmarkStart w:id="201" w:name="_MON_1408773424"/>
      <w:bookmarkStart w:id="202" w:name="_MON_1408773468"/>
      <w:bookmarkStart w:id="203" w:name="_MON_1408773632"/>
      <w:bookmarkStart w:id="204" w:name="_MON_1408773956"/>
      <w:bookmarkStart w:id="205" w:name="_MON_1408775027"/>
      <w:bookmarkStart w:id="206" w:name="_MON_1408783521"/>
      <w:bookmarkStart w:id="207" w:name="_MON_1408966136"/>
      <w:bookmarkStart w:id="208" w:name="_MON_1408966206"/>
      <w:bookmarkStart w:id="209" w:name="_MON_1409034133"/>
      <w:bookmarkStart w:id="210" w:name="_MON_1409034557"/>
      <w:bookmarkStart w:id="211" w:name="_MON_1436849424"/>
      <w:bookmarkStart w:id="212" w:name="_MON_1436849448"/>
      <w:bookmarkStart w:id="213" w:name="_MON_1436849452"/>
      <w:bookmarkStart w:id="214" w:name="_MON_1436849727"/>
      <w:bookmarkStart w:id="215" w:name="_MON_1436857894"/>
      <w:bookmarkStart w:id="216" w:name="_MON_1436857908"/>
      <w:bookmarkStart w:id="217" w:name="_MON_1436861036"/>
      <w:bookmarkStart w:id="218" w:name="_MON_1436861523"/>
      <w:bookmarkStart w:id="219" w:name="_MON_1436861529"/>
      <w:bookmarkStart w:id="220" w:name="_MON_1436861593"/>
      <w:bookmarkStart w:id="221" w:name="_MON_1436862810"/>
      <w:bookmarkStart w:id="222" w:name="_MON_1436862831"/>
      <w:bookmarkStart w:id="223" w:name="_MON_1436862957"/>
      <w:bookmarkStart w:id="224" w:name="_MON_1436863091"/>
      <w:bookmarkStart w:id="225" w:name="_MON_1436863142"/>
      <w:bookmarkStart w:id="226" w:name="_MON_1437284348"/>
      <w:bookmarkStart w:id="227" w:name="_MON_1437284359"/>
      <w:bookmarkStart w:id="228" w:name="_MON_1437284392"/>
      <w:bookmarkStart w:id="229" w:name="_MON_1437287890"/>
      <w:bookmarkStart w:id="230" w:name="_MON_1437288265"/>
      <w:bookmarkStart w:id="231" w:name="_MON_1437288281"/>
      <w:bookmarkStart w:id="232" w:name="_MON_1437288341"/>
      <w:bookmarkStart w:id="233" w:name="_MON_1439183803"/>
      <w:bookmarkStart w:id="234" w:name="_MON_1440481669"/>
      <w:bookmarkStart w:id="235" w:name="_MON_1440482339"/>
      <w:bookmarkStart w:id="236" w:name="_MON_1440483022"/>
      <w:bookmarkStart w:id="237" w:name="_MON_1440483151"/>
      <w:bookmarkStart w:id="238" w:name="_MON_1440483200"/>
      <w:bookmarkStart w:id="239" w:name="_MON_1440485229"/>
      <w:bookmarkStart w:id="240" w:name="_MON_1440485410"/>
      <w:bookmarkStart w:id="241" w:name="_MON_1440485979"/>
      <w:bookmarkStart w:id="242" w:name="_MON_1440486075"/>
      <w:bookmarkStart w:id="243" w:name="_MON_1440486178"/>
      <w:bookmarkStart w:id="244" w:name="_MON_1440495658"/>
      <w:bookmarkStart w:id="245" w:name="_MON_1440496883"/>
      <w:bookmarkStart w:id="246" w:name="_MON_1440496908"/>
      <w:bookmarkStart w:id="247" w:name="_MON_1440496992"/>
      <w:bookmarkStart w:id="248" w:name="_MON_1440836696"/>
      <w:bookmarkStart w:id="249" w:name="_MON_1442382636"/>
      <w:bookmarkStart w:id="250" w:name="_MON_1442382670"/>
      <w:bookmarkStart w:id="251" w:name="_MON_1442665046"/>
      <w:bookmarkStart w:id="252" w:name="_MON_1442708319"/>
      <w:bookmarkStart w:id="253" w:name="_MON_1442708493"/>
      <w:bookmarkStart w:id="254" w:name="_MON_1442708701"/>
      <w:bookmarkStart w:id="255" w:name="_MON_1442725669"/>
      <w:bookmarkStart w:id="256" w:name="_MON_1442725783"/>
      <w:bookmarkStart w:id="257" w:name="_MON_1442725871"/>
      <w:bookmarkStart w:id="258" w:name="_MON_1442746778"/>
      <w:bookmarkStart w:id="259" w:name="_MON_1442746901"/>
      <w:bookmarkStart w:id="260" w:name="_MON_1442747026"/>
      <w:bookmarkStart w:id="261" w:name="_MON_1442747080"/>
      <w:bookmarkStart w:id="262" w:name="_MON_1442747136"/>
      <w:bookmarkStart w:id="263" w:name="_MON_1442747154"/>
      <w:bookmarkStart w:id="264" w:name="_MON_1442747172"/>
      <w:bookmarkStart w:id="265" w:name="_MON_1442747178"/>
      <w:bookmarkStart w:id="266" w:name="_MON_1442747913"/>
      <w:bookmarkStart w:id="267" w:name="_MON_1442748073"/>
      <w:bookmarkStart w:id="268" w:name="_MON_1442748356"/>
      <w:bookmarkStart w:id="269" w:name="_MON_1442748474"/>
      <w:bookmarkStart w:id="270" w:name="_MON_1442748490"/>
      <w:bookmarkStart w:id="271" w:name="_MON_1442748836"/>
      <w:bookmarkStart w:id="272" w:name="_MON_1549778283"/>
      <w:bookmarkStart w:id="273" w:name="_MON_1549779153"/>
      <w:bookmarkStart w:id="274" w:name="_MON_1549779509"/>
      <w:bookmarkStart w:id="275" w:name="_MON_1549779532"/>
      <w:bookmarkStart w:id="276" w:name="_MON_1549779542"/>
      <w:bookmarkStart w:id="277" w:name="_MON_1549779587"/>
      <w:bookmarkStart w:id="278" w:name="_MON_1549779603"/>
      <w:bookmarkStart w:id="279" w:name="_MON_1549779639"/>
      <w:bookmarkStart w:id="280" w:name="_MON_1549780325"/>
      <w:bookmarkStart w:id="281" w:name="_MON_1380623545"/>
      <w:bookmarkStart w:id="282" w:name="_MON_1380859189"/>
      <w:bookmarkStart w:id="283" w:name="_MON_1380859211"/>
      <w:bookmarkStart w:id="284" w:name="_MON_1380859277"/>
      <w:bookmarkStart w:id="285" w:name="_MON_1380859316"/>
      <w:bookmarkStart w:id="286" w:name="_MON_1380872930"/>
      <w:bookmarkStart w:id="287" w:name="_MON_1381741140"/>
      <w:bookmarkStart w:id="288" w:name="_MON_1381741458"/>
      <w:bookmarkStart w:id="289" w:name="_MON_1381741525"/>
      <w:bookmarkStart w:id="290" w:name="_MON_1381741538"/>
      <w:bookmarkStart w:id="291" w:name="_MON_1549778137"/>
      <w:bookmarkStart w:id="292" w:name="_MON_1549777610"/>
      <w:bookmarkStart w:id="293" w:name="_MON_1549778246"/>
      <w:bookmarkStart w:id="294" w:name="_MON_1549778381"/>
      <w:bookmarkStart w:id="295" w:name="_MON_1549778993"/>
      <w:bookmarkStart w:id="296" w:name="_MON_1549779100"/>
      <w:bookmarkStart w:id="297" w:name="_MON_1549779480"/>
      <w:bookmarkStart w:id="298" w:name="_MON_1549777855"/>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5C51B7">
        <w:rPr>
          <w:rFonts w:ascii="Arial" w:hAnsi="Arial" w:cs="Arial"/>
          <w:sz w:val="20"/>
          <w:szCs w:val="20"/>
          <w:lang w:val="pt-BR"/>
        </w:rPr>
        <w:object w:dxaOrig="10932" w:dyaOrig="16286">
          <v:shape id="_x0000_i1038" type="#_x0000_t75" style="width:546.75pt;height:814.5pt" o:ole="">
            <v:imagedata r:id="rId27" o:title=""/>
          </v:shape>
          <o:OLEObject Type="Embed" ProgID="Excel.Sheet.8" ShapeID="_x0000_i1038" DrawAspect="Content" ObjectID="_1695639147" r:id="rId28"/>
        </w:object>
      </w:r>
      <w:r w:rsidRPr="005C51B7">
        <w:rPr>
          <w:rFonts w:ascii="Arial" w:hAnsi="Arial" w:cs="Arial"/>
          <w:sz w:val="20"/>
          <w:szCs w:val="20"/>
          <w:lang w:val="pt-BR"/>
        </w:rPr>
        <w:object w:dxaOrig="10932" w:dyaOrig="7758">
          <v:shape id="_x0000_i1039" type="#_x0000_t75" style="width:546.75pt;height:380.25pt" o:ole="">
            <v:imagedata r:id="rId29" o:title=""/>
          </v:shape>
          <o:OLEObject Type="Embed" ProgID="Excel.Sheet.8" ShapeID="_x0000_i1039" DrawAspect="Content" ObjectID="_1695639148" r:id="rId30"/>
        </w:object>
      </w:r>
      <w:r w:rsidRPr="005F32AE">
        <w:rPr>
          <w:lang w:val="it-IT"/>
        </w:rPr>
        <w:object w:dxaOrig="11529" w:dyaOrig="8418">
          <v:shape id="_x0000_i1040" type="#_x0000_t75" style="width:536.25pt;height:425.25pt" o:ole="">
            <v:imagedata r:id="rId31" o:title=""/>
          </v:shape>
          <o:OLEObject Type="Embed" ProgID="Excel.Sheet.8" ShapeID="_x0000_i1040" DrawAspect="Content" ObjectID="_1695639149" r:id="rId32"/>
        </w:object>
      </w:r>
    </w:p>
    <w:bookmarkStart w:id="299" w:name="_MON_1549780172"/>
    <w:bookmarkStart w:id="300" w:name="_MON_1549780291"/>
    <w:bookmarkStart w:id="301" w:name="_MON_1549780099"/>
    <w:bookmarkStart w:id="302" w:name="_MON_1549780793"/>
    <w:bookmarkEnd w:id="299"/>
    <w:bookmarkEnd w:id="300"/>
    <w:bookmarkEnd w:id="301"/>
    <w:bookmarkEnd w:id="302"/>
    <w:p w:rsidR="00B4397F" w:rsidRDefault="00B4397F" w:rsidP="00E0087F">
      <w:pPr>
        <w:spacing w:line="360" w:lineRule="auto"/>
        <w:rPr>
          <w:lang w:val="it-IT"/>
        </w:rPr>
      </w:pPr>
      <w:r w:rsidRPr="005F32AE">
        <w:rPr>
          <w:lang w:val="it-IT"/>
        </w:rPr>
        <w:object w:dxaOrig="10986" w:dyaOrig="15001">
          <v:shape id="_x0000_i1041" type="#_x0000_t75" style="width:543.75pt;height:765pt" o:ole="">
            <v:imagedata r:id="rId33" o:title=""/>
          </v:shape>
          <o:OLEObject Type="Embed" ProgID="Excel.Sheet.8" ShapeID="_x0000_i1041" DrawAspect="Content" ObjectID="_1695639150" r:id="rId34"/>
        </w:object>
      </w:r>
    </w:p>
    <w:p w:rsidR="00B4397F" w:rsidRDefault="00B4397F" w:rsidP="00E0087F">
      <w:pPr>
        <w:spacing w:line="360" w:lineRule="auto"/>
        <w:rPr>
          <w:lang w:val="it-IT"/>
        </w:rPr>
      </w:pPr>
    </w:p>
    <w:bookmarkStart w:id="303" w:name="_MON_1442390789"/>
    <w:bookmarkStart w:id="304" w:name="_MON_1442390922"/>
    <w:bookmarkStart w:id="305" w:name="_MON_1442391034"/>
    <w:bookmarkStart w:id="306" w:name="_MON_1442393390"/>
    <w:bookmarkStart w:id="307" w:name="_MON_1442394974"/>
    <w:bookmarkStart w:id="308" w:name="_MON_1442709355"/>
    <w:bookmarkStart w:id="309" w:name="_MON_1442725978"/>
    <w:bookmarkStart w:id="310" w:name="_MON_1442737660"/>
    <w:bookmarkStart w:id="311" w:name="_MON_1442737677"/>
    <w:bookmarkStart w:id="312" w:name="_MON_1442748592"/>
    <w:bookmarkStart w:id="313" w:name="_MON_1442748927"/>
    <w:bookmarkStart w:id="314" w:name="_MON_1442748966"/>
    <w:bookmarkStart w:id="315" w:name="_MON_1442390100"/>
    <w:bookmarkStart w:id="316" w:name="_MON_1440486028"/>
    <w:bookmarkStart w:id="317" w:name="_MON_1549876457"/>
    <w:bookmarkStart w:id="318" w:name="_MON_1549876473"/>
    <w:bookmarkStart w:id="319" w:name="_MON_1440495687"/>
    <w:bookmarkStart w:id="320" w:name="_MON_1442708677"/>
    <w:bookmarkStart w:id="321" w:name="_MON_1442708713"/>
    <w:bookmarkStart w:id="322" w:name="_MON_1442725765"/>
    <w:bookmarkStart w:id="323" w:name="_MON_1442725919"/>
    <w:bookmarkStart w:id="324" w:name="_MON_1442725931"/>
    <w:bookmarkStart w:id="325" w:name="_MON_1442737701"/>
    <w:bookmarkStart w:id="326" w:name="_MON_1442737708"/>
    <w:bookmarkStart w:id="327" w:name="_MON_1442748364"/>
    <w:bookmarkStart w:id="328" w:name="_MON_1442748904"/>
    <w:bookmarkStart w:id="329" w:name="_MON_1549779659"/>
    <w:bookmarkStart w:id="330" w:name="_MON_1442390500"/>
    <w:bookmarkStart w:id="331" w:name="_MON_1442390538"/>
    <w:bookmarkStart w:id="332" w:name="_MON_1442390592"/>
    <w:bookmarkStart w:id="333" w:name="_MON_1442390607"/>
    <w:bookmarkStart w:id="334" w:name="_MON_1442390679"/>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rsidR="00B4397F" w:rsidRDefault="00B4397F"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42" type="#_x0000_t75" style="width:545.25pt;height:331.5pt" o:ole="">
            <v:imagedata r:id="rId35" o:title=""/>
          </v:shape>
          <o:OLEObject Type="Embed" ProgID="Excel.Sheet.8" ShapeID="_x0000_i1042" DrawAspect="Content" ObjectID="_1695639151" r:id="rId36"/>
        </w:object>
      </w:r>
      <w:r w:rsidRPr="00E965CA">
        <w:rPr>
          <w:rFonts w:ascii="Monotype Corsiva" w:hAnsi="Monotype Corsiva"/>
          <w:b/>
          <w:caps/>
          <w:sz w:val="28"/>
          <w:szCs w:val="28"/>
        </w:rPr>
        <w:t xml:space="preserve">    </w:t>
      </w:r>
    </w:p>
    <w:p w:rsidR="00B4397F" w:rsidRPr="00E965CA" w:rsidRDefault="00B4397F"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ataşează următoarele documente:</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16345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4397F" w:rsidRPr="0070190B" w:rsidRDefault="00B4397F"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B4397F" w:rsidRPr="0070190B" w:rsidSect="00906B8A">
      <w:pgSz w:w="11906" w:h="16838"/>
      <w:pgMar w:top="360" w:right="566" w:bottom="18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97F" w:rsidRDefault="00B4397F" w:rsidP="00772244">
      <w:r>
        <w:separator/>
      </w:r>
    </w:p>
  </w:endnote>
  <w:endnote w:type="continuationSeparator" w:id="0">
    <w:p w:rsidR="00B4397F" w:rsidRDefault="00B4397F" w:rsidP="007722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97F" w:rsidRDefault="00B4397F" w:rsidP="00772244">
      <w:r>
        <w:separator/>
      </w:r>
    </w:p>
  </w:footnote>
  <w:footnote w:type="continuationSeparator" w:id="0">
    <w:p w:rsidR="00B4397F" w:rsidRDefault="00B4397F" w:rsidP="007722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cs="Times New Roman" w:hint="default"/>
      </w:rPr>
    </w:lvl>
    <w:lvl w:ilvl="1" w:tplc="1FF6668C">
      <w:numFmt w:val="bullet"/>
      <w:lvlText w:val="-"/>
      <w:lvlJc w:val="left"/>
      <w:pPr>
        <w:tabs>
          <w:tab w:val="num" w:pos="1440"/>
        </w:tabs>
        <w:ind w:left="1440" w:hanging="360"/>
      </w:pPr>
      <w:rPr>
        <w:rFonts w:ascii="Times New Roman" w:eastAsia="Times New Roman" w:hAnsi="Times New Roman" w:hint="default"/>
      </w:rPr>
    </w:lvl>
    <w:lvl w:ilvl="2" w:tplc="0418001B" w:tentative="1">
      <w:start w:val="1"/>
      <w:numFmt w:val="lowerRoman"/>
      <w:lvlText w:val="%3."/>
      <w:lvlJc w:val="right"/>
      <w:pPr>
        <w:tabs>
          <w:tab w:val="num" w:pos="2160"/>
        </w:tabs>
        <w:ind w:left="2160" w:hanging="180"/>
      </w:pPr>
      <w:rPr>
        <w:rFonts w:cs="Times New Roman"/>
      </w:rPr>
    </w:lvl>
    <w:lvl w:ilvl="3" w:tplc="32404C92">
      <w:start w:val="1"/>
      <w:numFmt w:val="decimal"/>
      <w:lvlText w:val="%4."/>
      <w:lvlJc w:val="left"/>
      <w:pPr>
        <w:tabs>
          <w:tab w:val="num" w:pos="2880"/>
        </w:tabs>
        <w:ind w:left="2880" w:hanging="360"/>
      </w:pPr>
      <w:rPr>
        <w:rFonts w:cs="Times New Roman" w:hint="default"/>
        <w:b/>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cs="Times New Roman" w:hint="default"/>
        <w:sz w:val="28"/>
      </w:rPr>
    </w:lvl>
    <w:lvl w:ilvl="1" w:tplc="04180019" w:tentative="1">
      <w:start w:val="1"/>
      <w:numFmt w:val="lowerLetter"/>
      <w:lvlText w:val="%2."/>
      <w:lvlJc w:val="left"/>
      <w:pPr>
        <w:tabs>
          <w:tab w:val="num" w:pos="1410"/>
        </w:tabs>
        <w:ind w:left="1410" w:hanging="360"/>
      </w:pPr>
      <w:rPr>
        <w:rFonts w:cs="Times New Roman"/>
      </w:rPr>
    </w:lvl>
    <w:lvl w:ilvl="2" w:tplc="0418001B" w:tentative="1">
      <w:start w:val="1"/>
      <w:numFmt w:val="lowerRoman"/>
      <w:lvlText w:val="%3."/>
      <w:lvlJc w:val="right"/>
      <w:pPr>
        <w:tabs>
          <w:tab w:val="num" w:pos="2130"/>
        </w:tabs>
        <w:ind w:left="2130" w:hanging="180"/>
      </w:pPr>
      <w:rPr>
        <w:rFonts w:cs="Times New Roman"/>
      </w:rPr>
    </w:lvl>
    <w:lvl w:ilvl="3" w:tplc="0418000F" w:tentative="1">
      <w:start w:val="1"/>
      <w:numFmt w:val="decimal"/>
      <w:lvlText w:val="%4."/>
      <w:lvlJc w:val="left"/>
      <w:pPr>
        <w:tabs>
          <w:tab w:val="num" w:pos="2850"/>
        </w:tabs>
        <w:ind w:left="2850" w:hanging="360"/>
      </w:pPr>
      <w:rPr>
        <w:rFonts w:cs="Times New Roman"/>
      </w:rPr>
    </w:lvl>
    <w:lvl w:ilvl="4" w:tplc="04180019" w:tentative="1">
      <w:start w:val="1"/>
      <w:numFmt w:val="lowerLetter"/>
      <w:lvlText w:val="%5."/>
      <w:lvlJc w:val="left"/>
      <w:pPr>
        <w:tabs>
          <w:tab w:val="num" w:pos="3570"/>
        </w:tabs>
        <w:ind w:left="3570" w:hanging="360"/>
      </w:pPr>
      <w:rPr>
        <w:rFonts w:cs="Times New Roman"/>
      </w:rPr>
    </w:lvl>
    <w:lvl w:ilvl="5" w:tplc="0418001B" w:tentative="1">
      <w:start w:val="1"/>
      <w:numFmt w:val="lowerRoman"/>
      <w:lvlText w:val="%6."/>
      <w:lvlJc w:val="right"/>
      <w:pPr>
        <w:tabs>
          <w:tab w:val="num" w:pos="4290"/>
        </w:tabs>
        <w:ind w:left="4290" w:hanging="180"/>
      </w:pPr>
      <w:rPr>
        <w:rFonts w:cs="Times New Roman"/>
      </w:rPr>
    </w:lvl>
    <w:lvl w:ilvl="6" w:tplc="0418000F" w:tentative="1">
      <w:start w:val="1"/>
      <w:numFmt w:val="decimal"/>
      <w:lvlText w:val="%7."/>
      <w:lvlJc w:val="left"/>
      <w:pPr>
        <w:tabs>
          <w:tab w:val="num" w:pos="5010"/>
        </w:tabs>
        <w:ind w:left="5010" w:hanging="360"/>
      </w:pPr>
      <w:rPr>
        <w:rFonts w:cs="Times New Roman"/>
      </w:rPr>
    </w:lvl>
    <w:lvl w:ilvl="7" w:tplc="04180019" w:tentative="1">
      <w:start w:val="1"/>
      <w:numFmt w:val="lowerLetter"/>
      <w:lvlText w:val="%8."/>
      <w:lvlJc w:val="left"/>
      <w:pPr>
        <w:tabs>
          <w:tab w:val="num" w:pos="5730"/>
        </w:tabs>
        <w:ind w:left="5730" w:hanging="360"/>
      </w:pPr>
      <w:rPr>
        <w:rFonts w:cs="Times New Roman"/>
      </w:rPr>
    </w:lvl>
    <w:lvl w:ilvl="8" w:tplc="0418001B" w:tentative="1">
      <w:start w:val="1"/>
      <w:numFmt w:val="lowerRoman"/>
      <w:lvlText w:val="%9."/>
      <w:lvlJc w:val="right"/>
      <w:pPr>
        <w:tabs>
          <w:tab w:val="num" w:pos="6450"/>
        </w:tabs>
        <w:ind w:left="6450" w:hanging="180"/>
      </w:pPr>
      <w:rPr>
        <w:rFonts w:cs="Times New Roman"/>
      </w:r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cs="Times New Roman" w:hint="default"/>
        <w:sz w:val="28"/>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345B"/>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E6135"/>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190B"/>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2C6A"/>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4290"/>
    <w:rsid w:val="00906B8A"/>
    <w:rsid w:val="00914536"/>
    <w:rsid w:val="00914909"/>
    <w:rsid w:val="009209EA"/>
    <w:rsid w:val="009217D3"/>
    <w:rsid w:val="00922DD2"/>
    <w:rsid w:val="00925E11"/>
    <w:rsid w:val="00930D4E"/>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135"/>
    <w:rsid w:val="00AE1ABE"/>
    <w:rsid w:val="00AE3BA9"/>
    <w:rsid w:val="00AE754F"/>
    <w:rsid w:val="00AE7C8E"/>
    <w:rsid w:val="00AF0733"/>
    <w:rsid w:val="00AF37AC"/>
    <w:rsid w:val="00AF4301"/>
    <w:rsid w:val="00AF658E"/>
    <w:rsid w:val="00B01A24"/>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4397F"/>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12D7"/>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57BEC"/>
    <w:rsid w:val="00D641CE"/>
    <w:rsid w:val="00D642A8"/>
    <w:rsid w:val="00D66617"/>
    <w:rsid w:val="00D71597"/>
    <w:rsid w:val="00D74221"/>
    <w:rsid w:val="00D772E3"/>
    <w:rsid w:val="00D77F70"/>
    <w:rsid w:val="00D80491"/>
    <w:rsid w:val="00D80657"/>
    <w:rsid w:val="00D83E79"/>
    <w:rsid w:val="00D84F68"/>
    <w:rsid w:val="00D911F2"/>
    <w:rsid w:val="00D919F2"/>
    <w:rsid w:val="00D92759"/>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sz w:val="24"/>
      <w:szCs w:val="24"/>
      <w:lang w:val="ro-RO"/>
    </w:rPr>
  </w:style>
  <w:style w:type="paragraph" w:styleId="Heading1">
    <w:name w:val="heading 1"/>
    <w:basedOn w:val="Normal"/>
    <w:next w:val="Normal"/>
    <w:link w:val="Heading1Char"/>
    <w:uiPriority w:val="99"/>
    <w:qFormat/>
    <w:rsid w:val="008A3FD8"/>
    <w:pPr>
      <w:keepNext/>
      <w:jc w:val="center"/>
      <w:outlineLvl w:val="0"/>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ro-RO"/>
    </w:rPr>
  </w:style>
  <w:style w:type="paragraph" w:styleId="BalloonText">
    <w:name w:val="Balloon Text"/>
    <w:basedOn w:val="Normal"/>
    <w:link w:val="BalloonTextChar"/>
    <w:uiPriority w:val="99"/>
    <w:semiHidden/>
    <w:rsid w:val="00473A20"/>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ro-RO"/>
    </w:rPr>
  </w:style>
  <w:style w:type="table" w:styleId="TableGrid">
    <w:name w:val="Table Grid"/>
    <w:basedOn w:val="TableNormal"/>
    <w:uiPriority w:val="99"/>
    <w:rsid w:val="003F731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72244"/>
    <w:pPr>
      <w:tabs>
        <w:tab w:val="center" w:pos="4536"/>
        <w:tab w:val="right" w:pos="9072"/>
      </w:tabs>
    </w:pPr>
  </w:style>
  <w:style w:type="character" w:customStyle="1" w:styleId="HeaderChar">
    <w:name w:val="Header Char"/>
    <w:basedOn w:val="DefaultParagraphFont"/>
    <w:link w:val="Header"/>
    <w:uiPriority w:val="99"/>
    <w:locked/>
    <w:rsid w:val="00772244"/>
    <w:rPr>
      <w:rFonts w:eastAsia="Times New Roman" w:cs="Times New Roman"/>
      <w:sz w:val="24"/>
      <w:szCs w:val="24"/>
      <w:lang w:eastAsia="en-US"/>
    </w:rPr>
  </w:style>
  <w:style w:type="paragraph" w:styleId="Footer">
    <w:name w:val="footer"/>
    <w:basedOn w:val="Normal"/>
    <w:link w:val="FooterChar"/>
    <w:uiPriority w:val="99"/>
    <w:rsid w:val="00772244"/>
    <w:pPr>
      <w:tabs>
        <w:tab w:val="center" w:pos="4536"/>
        <w:tab w:val="right" w:pos="9072"/>
      </w:tabs>
    </w:pPr>
  </w:style>
  <w:style w:type="character" w:customStyle="1" w:styleId="FooterChar">
    <w:name w:val="Footer Char"/>
    <w:basedOn w:val="DefaultParagraphFont"/>
    <w:link w:val="Footer"/>
    <w:uiPriority w:val="99"/>
    <w:locked/>
    <w:rsid w:val="00772244"/>
    <w:rPr>
      <w:rFonts w:eastAsia="Times New Roman" w:cs="Times New Roman"/>
      <w:sz w:val="24"/>
      <w:szCs w:val="24"/>
      <w:lang w:eastAsia="en-US"/>
    </w:rPr>
  </w:style>
  <w:style w:type="character" w:styleId="CommentReference">
    <w:name w:val="annotation reference"/>
    <w:basedOn w:val="DefaultParagraphFont"/>
    <w:uiPriority w:val="99"/>
    <w:semiHidden/>
    <w:rsid w:val="004C2052"/>
    <w:rPr>
      <w:rFonts w:cs="Times New Roman"/>
      <w:sz w:val="16"/>
      <w:szCs w:val="16"/>
    </w:rPr>
  </w:style>
  <w:style w:type="paragraph" w:styleId="CommentText">
    <w:name w:val="annotation text"/>
    <w:basedOn w:val="Normal"/>
    <w:link w:val="CommentTextChar"/>
    <w:uiPriority w:val="99"/>
    <w:semiHidden/>
    <w:rsid w:val="004C2052"/>
    <w:rPr>
      <w:sz w:val="20"/>
      <w:szCs w:val="20"/>
    </w:rPr>
  </w:style>
  <w:style w:type="character" w:customStyle="1" w:styleId="CommentTextChar">
    <w:name w:val="Comment Text Char"/>
    <w:basedOn w:val="DefaultParagraphFont"/>
    <w:link w:val="CommentText"/>
    <w:uiPriority w:val="99"/>
    <w:semiHidden/>
    <w:locked/>
    <w:rsid w:val="004C2052"/>
    <w:rPr>
      <w:rFonts w:eastAsia="Times New Roman" w:cs="Times New Roman"/>
      <w:lang w:eastAsia="en-US"/>
    </w:rPr>
  </w:style>
  <w:style w:type="paragraph" w:styleId="CommentSubject">
    <w:name w:val="annotation subject"/>
    <w:basedOn w:val="CommentText"/>
    <w:next w:val="CommentText"/>
    <w:link w:val="CommentSubjectChar"/>
    <w:uiPriority w:val="99"/>
    <w:semiHidden/>
    <w:rsid w:val="004C2052"/>
    <w:rPr>
      <w:b/>
      <w:bCs/>
    </w:rPr>
  </w:style>
  <w:style w:type="character" w:customStyle="1" w:styleId="CommentSubjectChar">
    <w:name w:val="Comment Subject Char"/>
    <w:basedOn w:val="CommentTextChar"/>
    <w:link w:val="CommentSubject"/>
    <w:uiPriority w:val="99"/>
    <w:semiHidden/>
    <w:locked/>
    <w:rsid w:val="004C2052"/>
    <w:rPr>
      <w:b/>
      <w:bCs/>
    </w:rPr>
  </w:style>
  <w:style w:type="paragraph" w:styleId="ListParagraph">
    <w:name w:val="List Paragraph"/>
    <w:basedOn w:val="Normal"/>
    <w:uiPriority w:val="99"/>
    <w:qFormat/>
    <w:rsid w:val="002658F4"/>
    <w:pPr>
      <w:spacing w:after="160" w:line="259" w:lineRule="auto"/>
      <w:ind w:left="720"/>
      <w:contextualSpacing/>
    </w:pPr>
    <w:rPr>
      <w:rFonts w:ascii="Calibri" w:hAnsi="Calibri"/>
      <w:sz w:val="22"/>
      <w:szCs w:val="22"/>
      <w:lang w:val="en-US"/>
    </w:rPr>
  </w:style>
</w:styles>
</file>

<file path=word/webSettings.xml><?xml version="1.0" encoding="utf-8"?>
<w:webSettings xmlns:r="http://schemas.openxmlformats.org/officeDocument/2006/relationships" xmlns:w="http://schemas.openxmlformats.org/wordprocessingml/2006/main">
  <w:divs>
    <w:div w:id="57557748">
      <w:marLeft w:val="0"/>
      <w:marRight w:val="0"/>
      <w:marTop w:val="0"/>
      <w:marBottom w:val="0"/>
      <w:divBdr>
        <w:top w:val="none" w:sz="0" w:space="0" w:color="auto"/>
        <w:left w:val="none" w:sz="0" w:space="0" w:color="auto"/>
        <w:bottom w:val="none" w:sz="0" w:space="0" w:color="auto"/>
        <w:right w:val="none" w:sz="0" w:space="0" w:color="auto"/>
      </w:divBdr>
    </w:div>
    <w:div w:id="57557749">
      <w:marLeft w:val="0"/>
      <w:marRight w:val="0"/>
      <w:marTop w:val="0"/>
      <w:marBottom w:val="0"/>
      <w:divBdr>
        <w:top w:val="none" w:sz="0" w:space="0" w:color="auto"/>
        <w:left w:val="none" w:sz="0" w:space="0" w:color="auto"/>
        <w:bottom w:val="none" w:sz="0" w:space="0" w:color="auto"/>
        <w:right w:val="none" w:sz="0" w:space="0" w:color="auto"/>
      </w:divBdr>
    </w:div>
    <w:div w:id="57557750">
      <w:marLeft w:val="0"/>
      <w:marRight w:val="0"/>
      <w:marTop w:val="0"/>
      <w:marBottom w:val="0"/>
      <w:divBdr>
        <w:top w:val="none" w:sz="0" w:space="0" w:color="auto"/>
        <w:left w:val="none" w:sz="0" w:space="0" w:color="auto"/>
        <w:bottom w:val="none" w:sz="0" w:space="0" w:color="auto"/>
        <w:right w:val="none" w:sz="0" w:space="0" w:color="auto"/>
      </w:divBdr>
    </w:div>
    <w:div w:id="575577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oleObject13.bin"/><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emf"/><Relationship Id="rId30" Type="http://schemas.openxmlformats.org/officeDocument/2006/relationships/oleObject" Target="embeddings/oleObject11.bin"/><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14</Pages>
  <Words>866</Words>
  <Characters>4939</Characters>
  <Application>Microsoft Office Outlook</Application>
  <DocSecurity>0</DocSecurity>
  <Lines>0</Lines>
  <Paragraphs>0</Paragraphs>
  <ScaleCrop>false</ScaleCrop>
  <Company>MMSSF</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subject/>
  <dc:creator>mihai.hang</dc:creator>
  <cp:keywords/>
  <dc:description/>
  <cp:lastModifiedBy>User</cp:lastModifiedBy>
  <cp:revision>3</cp:revision>
  <cp:lastPrinted>2017-08-09T14:27:00Z</cp:lastPrinted>
  <dcterms:created xsi:type="dcterms:W3CDTF">2021-10-13T11:05:00Z</dcterms:created>
  <dcterms:modified xsi:type="dcterms:W3CDTF">2021-10-13T11:06:00Z</dcterms:modified>
</cp:coreProperties>
</file>